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41E1F" w14:textId="77777777" w:rsidR="009A6BF3" w:rsidRDefault="001F2A0E">
      <w:pPr>
        <w:pStyle w:val="3"/>
      </w:pPr>
      <w:r>
        <w:t>ΥΠΕΥΘΥΝΗ ΔΗΛΩΣΗ</w:t>
      </w:r>
    </w:p>
    <w:p w14:paraId="26D44B8D" w14:textId="77777777" w:rsidR="009A6BF3" w:rsidRDefault="001F2A0E">
      <w:pPr>
        <w:pStyle w:val="3"/>
      </w:pPr>
      <w:r>
        <w:rPr>
          <w:sz w:val="24"/>
          <w:vertAlign w:val="superscript"/>
        </w:rPr>
        <w:t>(άρθρο 8 Ν.1599/1986)</w:t>
      </w:r>
    </w:p>
    <w:p w14:paraId="39633438" w14:textId="77777777" w:rsidR="009A6BF3" w:rsidRDefault="009A6BF3">
      <w:pPr>
        <w:pStyle w:val="a6"/>
        <w:tabs>
          <w:tab w:val="clear" w:pos="4153"/>
          <w:tab w:val="clear" w:pos="8306"/>
        </w:tabs>
        <w:rPr>
          <w:vertAlign w:val="superscript"/>
        </w:rPr>
      </w:pPr>
    </w:p>
    <w:p w14:paraId="2DD71393" w14:textId="77777777" w:rsidR="009A6BF3" w:rsidRDefault="001F2A0E">
      <w:pPr>
        <w:pStyle w:val="21"/>
        <w:pBdr>
          <w:right w:val="single" w:sz="4" w:space="7" w:color="000000"/>
        </w:pBdr>
        <w:ind w:right="139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2F16AFF7" w14:textId="77777777" w:rsidR="009A6BF3" w:rsidRDefault="001F2A0E">
      <w:pPr>
        <w:pStyle w:val="21"/>
        <w:pBdr>
          <w:right w:val="single" w:sz="4" w:space="7" w:color="000000"/>
        </w:pBdr>
        <w:ind w:right="139"/>
      </w:pPr>
      <w:r>
        <w:rPr>
          <w:sz w:val="18"/>
        </w:rPr>
        <w:t>παρ. 4 Ν. 1599/1986)</w:t>
      </w:r>
    </w:p>
    <w:p w14:paraId="14696E1A" w14:textId="77777777" w:rsidR="009A6BF3" w:rsidRDefault="009A6BF3">
      <w:pPr>
        <w:rPr>
          <w:rFonts w:ascii="Arial" w:hAnsi="Arial" w:cs="Arial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A6BF3" w14:paraId="4FAE27C3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86FB" w14:textId="77777777" w:rsidR="009A6BF3" w:rsidRDefault="001F2A0E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</w:rPr>
              <w:t>ΠΡΟΣ</w:t>
            </w:r>
            <w:r>
              <w:rPr>
                <w:rFonts w:ascii="Arial" w:hAnsi="Arial" w:cs="Arial"/>
                <w:sz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900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131D" w14:textId="372CD898" w:rsidR="009A6BF3" w:rsidRPr="00DE43F0" w:rsidRDefault="00F54395" w:rsidP="00A57D9D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DE43F0">
              <w:rPr>
                <w:b/>
              </w:rPr>
              <w:t xml:space="preserve">Γραμματεία Τμήματος </w:t>
            </w:r>
            <w:r w:rsidR="002838BF">
              <w:rPr>
                <w:b/>
              </w:rPr>
              <w:t>Θεολογίας</w:t>
            </w:r>
          </w:p>
        </w:tc>
      </w:tr>
      <w:tr w:rsidR="009A6BF3" w14:paraId="681E20EA" w14:textId="77777777">
        <w:trPr>
          <w:gridAfter w:val="1"/>
          <w:wAfter w:w="6" w:type="dxa"/>
          <w:cantSplit/>
          <w:trHeight w:val="61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30B7" w14:textId="77777777" w:rsidR="009A6BF3" w:rsidRDefault="001F2A0E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Ο/Η Όνομα:</w:t>
            </w:r>
          </w:p>
        </w:tc>
        <w:tc>
          <w:tcPr>
            <w:tcW w:w="3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C441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E168" w14:textId="77777777" w:rsidR="009A6BF3" w:rsidRDefault="001F2A0E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2CEC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</w:tr>
      <w:tr w:rsidR="009A6BF3" w14:paraId="27FE12FC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A046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9383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</w:tr>
      <w:tr w:rsidR="009A6BF3" w14:paraId="0724050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13E7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7442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</w:tr>
      <w:tr w:rsidR="009A6BF3" w14:paraId="7BAA2BFB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E3D1" w14:textId="77777777" w:rsidR="009A6BF3" w:rsidRDefault="001F2A0E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8F95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</w:rPr>
            </w:pPr>
          </w:p>
        </w:tc>
      </w:tr>
      <w:tr w:rsidR="009A6BF3" w14:paraId="380B61E7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28E7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1556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</w:tr>
      <w:tr w:rsidR="009A6BF3" w14:paraId="4C9ECED3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B6B5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04C9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7459" w14:textId="77777777" w:rsidR="009A6BF3" w:rsidRDefault="001F2A0E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78AA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</w:tr>
      <w:tr w:rsidR="009A6BF3" w14:paraId="0D3A7FD4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4FEB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A6FD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0FB9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27EA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1193" w14:textId="77777777" w:rsidR="009A6BF3" w:rsidRDefault="001F2A0E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1EDF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557C" w14:textId="77777777" w:rsidR="009A6BF3" w:rsidRDefault="001F2A0E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5549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sz w:val="16"/>
                <w:lang w:val="en-US"/>
              </w:rPr>
            </w:pPr>
          </w:p>
        </w:tc>
      </w:tr>
      <w:tr w:rsidR="009A6BF3" w14:paraId="22822A3C" w14:textId="77777777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46A53C" w14:textId="77777777" w:rsidR="009A6BF3" w:rsidRDefault="001F2A0E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DB1A1" w14:textId="77777777" w:rsidR="009A6BF3" w:rsidRDefault="009A6BF3">
            <w:pPr>
              <w:snapToGrid w:val="0"/>
              <w:spacing w:before="120"/>
              <w:ind w:right="-6878"/>
              <w:rPr>
                <w:rFonts w:ascii="Arial" w:hAnsi="Arial" w:cs="Arial"/>
                <w:color w:val="000080"/>
                <w:sz w:val="16"/>
                <w:lang w:val="en-US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D46E96" w14:textId="77777777" w:rsidR="009A6BF3" w:rsidRDefault="001F2A0E"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36A36F6C" w14:textId="77777777" w:rsidR="009A6BF3" w:rsidRDefault="001F2A0E">
            <w:r>
              <w:rPr>
                <w:rFonts w:ascii="Arial" w:hAnsi="Arial" w:cs="Arial"/>
                <w:sz w:val="16"/>
              </w:rPr>
              <w:t>(Ε-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F650AF" w14:textId="77777777" w:rsidR="009A6BF3" w:rsidRDefault="009A6BF3">
            <w:pPr>
              <w:snapToGrid w:val="0"/>
              <w:spacing w:before="120"/>
              <w:ind w:right="-6878"/>
              <w:rPr>
                <w:rFonts w:ascii="Courier New" w:hAnsi="Courier New" w:cs="Courier New"/>
                <w:b/>
                <w:color w:val="000080"/>
                <w:sz w:val="16"/>
              </w:rPr>
            </w:pPr>
          </w:p>
        </w:tc>
      </w:tr>
    </w:tbl>
    <w:p w14:paraId="769AFF68" w14:textId="77777777" w:rsidR="009A6BF3" w:rsidRDefault="009A6BF3">
      <w:pPr>
        <w:rPr>
          <w:sz w:val="16"/>
        </w:rPr>
        <w:sectPr w:rsidR="009A6BF3">
          <w:headerReference w:type="default" r:id="rId7"/>
          <w:footerReference w:type="default" r:id="rId8"/>
          <w:pgSz w:w="11906" w:h="16838"/>
          <w:pgMar w:top="1243" w:right="851" w:bottom="1440" w:left="851" w:header="720" w:footer="720" w:gutter="0"/>
          <w:pgBorders>
            <w:top w:val="single" w:sz="4" w:space="12" w:color="000000"/>
            <w:left w:val="single" w:sz="4" w:space="18" w:color="000000"/>
            <w:bottom w:val="single" w:sz="4" w:space="31" w:color="000000"/>
            <w:right w:val="single" w:sz="4" w:space="18" w:color="000000"/>
          </w:pgBorders>
          <w:cols w:space="720"/>
          <w:docGrid w:linePitch="360"/>
        </w:sect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9A6BF3" w14:paraId="2F646CF2" w14:textId="77777777" w:rsidTr="00A8170A">
        <w:tc>
          <w:tcPr>
            <w:tcW w:w="9639" w:type="dxa"/>
          </w:tcPr>
          <w:p w14:paraId="33454127" w14:textId="77777777" w:rsidR="009A6BF3" w:rsidRDefault="009A6BF3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14:paraId="02E13F20" w14:textId="2AC83A74" w:rsidR="009A6BF3" w:rsidRDefault="001F2A0E" w:rsidP="00A8170A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</w:t>
            </w:r>
            <w:r w:rsidR="00DE43F0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άρθρου 22 του Ν. 1599/1986, δηλώνω ότι:</w:t>
            </w:r>
          </w:p>
          <w:p w14:paraId="163F6CD2" w14:textId="77777777" w:rsidR="00A8170A" w:rsidRDefault="00A8170A">
            <w:pPr>
              <w:ind w:right="124"/>
              <w:rPr>
                <w:rFonts w:ascii="Arial" w:hAnsi="Arial" w:cs="Arial"/>
                <w:sz w:val="18"/>
              </w:rPr>
            </w:pPr>
          </w:p>
          <w:p w14:paraId="1A3E5EA1" w14:textId="0EDD3D30" w:rsidR="00852FD5" w:rsidRPr="002714C1" w:rsidRDefault="00852FD5" w:rsidP="00852FD5">
            <w:pPr>
              <w:pStyle w:val="aa"/>
              <w:numPr>
                <w:ilvl w:val="1"/>
                <w:numId w:val="2"/>
              </w:numPr>
              <w:spacing w:after="0" w:line="240" w:lineRule="auto"/>
              <w:ind w:left="284" w:hanging="284"/>
              <w:jc w:val="both"/>
              <w:rPr>
                <w:rFonts w:cs="Calibri"/>
                <w:b/>
              </w:rPr>
            </w:pPr>
            <w:r w:rsidRPr="002714C1">
              <w:rPr>
                <w:rFonts w:ascii="Century" w:eastAsia="Arial" w:hAnsi="Century" w:cs="Calibri"/>
                <w:lang w:eastAsia="en-US"/>
              </w:rPr>
              <w:t>με την υποβολή της αίτησης εκδήλωσης ενδιαφέροντος είτε σε ηλεκτρονικ</w:t>
            </w:r>
            <w:r>
              <w:rPr>
                <w:rFonts w:ascii="Century" w:eastAsia="Arial" w:hAnsi="Century" w:cs="Calibri"/>
                <w:lang w:eastAsia="en-US"/>
              </w:rPr>
              <w:t>ή, είτε σε έντυπη μορφή, παρέχω</w:t>
            </w:r>
            <w:r w:rsidRPr="002714C1">
              <w:rPr>
                <w:rFonts w:ascii="Century" w:eastAsia="Arial" w:hAnsi="Century" w:cs="Calibri"/>
                <w:lang w:eastAsia="en-US"/>
              </w:rPr>
              <w:t xml:space="preserve"> τη ρητή συγκατάθεσή </w:t>
            </w:r>
            <w:r>
              <w:rPr>
                <w:rFonts w:ascii="Century" w:eastAsia="Arial" w:hAnsi="Century" w:cs="Calibri"/>
                <w:lang w:eastAsia="en-US"/>
              </w:rPr>
              <w:t>μου</w:t>
            </w:r>
            <w:r w:rsidRPr="002714C1">
              <w:rPr>
                <w:rFonts w:ascii="Century" w:eastAsia="Arial" w:hAnsi="Century" w:cs="Calibri"/>
                <w:lang w:eastAsia="en-US"/>
              </w:rPr>
              <w:t xml:space="preserve"> για την τήρηση, συλλογή και επεξεργασία δεδομένων προσωπικού χαρακτήρα, που περιλαμβάνονται στην αίτηση και στα τυχόν συνυποβαλλόμενα με αυτήν έγγραφα, από το ΕΚΠΑ, από το </w:t>
            </w:r>
            <w:r w:rsidRPr="00DE43F0">
              <w:rPr>
                <w:rFonts w:ascii="Century" w:eastAsia="Arial" w:hAnsi="Century" w:cs="Calibri"/>
                <w:b/>
                <w:bCs/>
                <w:lang w:eastAsia="en-US"/>
              </w:rPr>
              <w:t>Τμήμα</w:t>
            </w:r>
            <w:r w:rsidR="002838BF">
              <w:rPr>
                <w:rFonts w:ascii="Century" w:eastAsia="Arial" w:hAnsi="Century" w:cs="Calibri"/>
                <w:lang w:eastAsia="en-US"/>
              </w:rPr>
              <w:t xml:space="preserve"> </w:t>
            </w:r>
            <w:r w:rsidR="002838BF">
              <w:rPr>
                <w:rFonts w:ascii="Century" w:eastAsia="Arial" w:hAnsi="Century" w:cs="Calibri"/>
                <w:b/>
                <w:bCs/>
                <w:lang w:eastAsia="en-US"/>
              </w:rPr>
              <w:t>Θεολογίας</w:t>
            </w:r>
            <w:r w:rsidR="00DE43F0">
              <w:rPr>
                <w:rFonts w:cs="Calibri"/>
                <w:b/>
              </w:rPr>
              <w:t xml:space="preserve"> </w:t>
            </w:r>
            <w:r w:rsidRPr="002714C1">
              <w:rPr>
                <w:rFonts w:ascii="Century" w:eastAsia="Arial" w:hAnsi="Century" w:cs="Calibri"/>
                <w:lang w:eastAsia="en-US"/>
              </w:rPr>
              <w:t>του ΕΚΠΑ, και από</w:t>
            </w:r>
            <w:r w:rsidR="00332480">
              <w:rPr>
                <w:rFonts w:ascii="Century" w:eastAsia="Arial" w:hAnsi="Century" w:cs="Calibri"/>
                <w:lang w:eastAsia="en-US"/>
              </w:rPr>
              <w:t xml:space="preserve"> </w:t>
            </w:r>
            <w:r w:rsidRPr="002714C1">
              <w:rPr>
                <w:rFonts w:ascii="Century" w:eastAsia="Arial" w:hAnsi="Century" w:cs="Calibri"/>
                <w:lang w:eastAsia="en-US"/>
              </w:rPr>
              <w:t>την Επιστημονικ</w:t>
            </w:r>
            <w:r w:rsidR="00332480">
              <w:rPr>
                <w:rFonts w:ascii="Century" w:eastAsia="Arial" w:hAnsi="Century" w:cs="Calibri"/>
                <w:lang w:eastAsia="en-US"/>
              </w:rPr>
              <w:t xml:space="preserve">ή </w:t>
            </w:r>
            <w:r w:rsidRPr="002714C1">
              <w:rPr>
                <w:rFonts w:ascii="Century" w:eastAsia="Arial" w:hAnsi="Century" w:cs="Calibri"/>
                <w:lang w:eastAsia="en-US"/>
              </w:rPr>
              <w:t>Υπεύθυνη, προκειμένου να διενεργηθούν όλες οι απαραίτητες ενέργειες για την</w:t>
            </w:r>
            <w:r>
              <w:rPr>
                <w:rFonts w:ascii="Century" w:eastAsia="Arial" w:hAnsi="Century" w:cs="Calibri"/>
                <w:lang w:eastAsia="en-US"/>
              </w:rPr>
              <w:t xml:space="preserve"> εκπόνηση της πρακτικής άσκησης</w:t>
            </w:r>
            <w:r w:rsidRPr="002714C1">
              <w:rPr>
                <w:rFonts w:ascii="Century" w:eastAsia="Arial" w:hAnsi="Century" w:cs="Calibri"/>
                <w:lang w:eastAsia="en-US"/>
              </w:rPr>
              <w:t>.</w:t>
            </w:r>
          </w:p>
          <w:p w14:paraId="65C102A7" w14:textId="77777777" w:rsidR="00852FD5" w:rsidRPr="002714C1" w:rsidRDefault="00852FD5" w:rsidP="00852FD5">
            <w:pPr>
              <w:widowControl w:val="0"/>
              <w:numPr>
                <w:ilvl w:val="1"/>
                <w:numId w:val="2"/>
              </w:numPr>
              <w:suppressAutoHyphens w:val="0"/>
              <w:ind w:left="284" w:right="95" w:hanging="284"/>
              <w:jc w:val="both"/>
              <w:rPr>
                <w:rFonts w:ascii="Century" w:hAnsi="Century" w:cs="Calibri"/>
                <w:sz w:val="22"/>
                <w:szCs w:val="22"/>
              </w:rPr>
            </w:pPr>
            <w:r>
              <w:rPr>
                <w:rFonts w:ascii="Century" w:hAnsi="Century" w:cs="Calibri"/>
                <w:sz w:val="22"/>
                <w:szCs w:val="22"/>
              </w:rPr>
              <w:t>ότι έλαβα</w:t>
            </w:r>
            <w:r w:rsidRPr="002714C1">
              <w:rPr>
                <w:rFonts w:ascii="Century" w:hAnsi="Century" w:cs="Calibri"/>
                <w:sz w:val="22"/>
                <w:szCs w:val="22"/>
              </w:rPr>
              <w:t xml:space="preserve"> γνώση ότι μέχρι το πέρας της Πρακτικής </w:t>
            </w:r>
            <w:r>
              <w:rPr>
                <w:rFonts w:ascii="Century" w:hAnsi="Century" w:cs="Calibri"/>
                <w:sz w:val="22"/>
                <w:szCs w:val="22"/>
              </w:rPr>
              <w:t>Άσκησης δεν δύναται να υποβάλλω</w:t>
            </w:r>
            <w:r w:rsidRPr="002714C1">
              <w:rPr>
                <w:rFonts w:ascii="Century" w:hAnsi="Century" w:cs="Calibri"/>
                <w:sz w:val="22"/>
                <w:szCs w:val="22"/>
              </w:rPr>
              <w:t xml:space="preserve"> ‘αίτηση περάτωσης σπουδών’ ή ‘αίτηση ανακήρυξης πτυχιούχου’.</w:t>
            </w:r>
          </w:p>
          <w:p w14:paraId="388FBB67" w14:textId="77777777" w:rsidR="00852FD5" w:rsidRPr="002714C1" w:rsidRDefault="00852FD5" w:rsidP="00852FD5">
            <w:pPr>
              <w:widowControl w:val="0"/>
              <w:numPr>
                <w:ilvl w:val="1"/>
                <w:numId w:val="2"/>
              </w:numPr>
              <w:suppressAutoHyphens w:val="0"/>
              <w:ind w:left="284" w:right="95" w:hanging="284"/>
              <w:jc w:val="both"/>
              <w:rPr>
                <w:rFonts w:ascii="Century" w:hAnsi="Century" w:cs="Calibri"/>
                <w:sz w:val="22"/>
                <w:szCs w:val="22"/>
              </w:rPr>
            </w:pPr>
            <w:r>
              <w:rPr>
                <w:rFonts w:ascii="Century" w:hAnsi="Century" w:cs="Calibri"/>
                <w:sz w:val="22"/>
                <w:szCs w:val="22"/>
              </w:rPr>
              <w:t>ότι δεν έχω</w:t>
            </w:r>
            <w:r w:rsidRPr="002714C1">
              <w:rPr>
                <w:rFonts w:ascii="Century" w:hAnsi="Century" w:cs="Calibri"/>
                <w:sz w:val="22"/>
                <w:szCs w:val="22"/>
              </w:rPr>
              <w:t xml:space="preserve"> συμμετάσχει σε ‘Πρακτική Άσκηση είτε μέσω του ΕΚΠΑ είτε υπό την αιγίδα άλλου φορέα, με τη φοιτητική του/της ιδιότητα. </w:t>
            </w:r>
          </w:p>
          <w:p w14:paraId="7D15261F" w14:textId="77777777" w:rsidR="009A6BF3" w:rsidRDefault="009A6BF3" w:rsidP="00F54395">
            <w:pPr>
              <w:spacing w:line="276" w:lineRule="auto"/>
              <w:ind w:right="124"/>
            </w:pPr>
          </w:p>
        </w:tc>
      </w:tr>
    </w:tbl>
    <w:p w14:paraId="3AB45928" w14:textId="77777777" w:rsidR="009A6BF3" w:rsidRDefault="009A6BF3"/>
    <w:p w14:paraId="33CD13D2" w14:textId="77777777" w:rsidR="009A6BF3" w:rsidRDefault="001F2A0E">
      <w:pPr>
        <w:pStyle w:val="a8"/>
        <w:ind w:left="0" w:right="484"/>
        <w:jc w:val="center"/>
      </w:pPr>
      <w:r>
        <w:rPr>
          <w:sz w:val="16"/>
        </w:rPr>
        <w:t xml:space="preserve">Ημερομηνία:      </w:t>
      </w:r>
      <w:r w:rsidRPr="00A8170A">
        <w:rPr>
          <w:sz w:val="16"/>
        </w:rPr>
        <w:t xml:space="preserve">   /    /202</w:t>
      </w:r>
      <w:r w:rsidR="00F67F44">
        <w:rPr>
          <w:sz w:val="16"/>
        </w:rPr>
        <w:t>5</w:t>
      </w:r>
    </w:p>
    <w:p w14:paraId="5D7E3348" w14:textId="77777777" w:rsidR="009A6BF3" w:rsidRDefault="009A6BF3">
      <w:pPr>
        <w:pStyle w:val="a8"/>
        <w:ind w:left="0" w:right="484"/>
        <w:jc w:val="right"/>
        <w:rPr>
          <w:sz w:val="16"/>
        </w:rPr>
      </w:pPr>
    </w:p>
    <w:p w14:paraId="4D8242BF" w14:textId="77777777" w:rsidR="00A8170A" w:rsidRPr="00852FD5" w:rsidRDefault="001F2A0E" w:rsidP="00852FD5">
      <w:pPr>
        <w:pStyle w:val="a8"/>
        <w:ind w:left="0" w:right="484"/>
        <w:jc w:val="center"/>
      </w:pPr>
      <w:r>
        <w:rPr>
          <w:sz w:val="16"/>
        </w:rPr>
        <w:t>Ο / Η Δηλών / Δηλούσα</w:t>
      </w:r>
    </w:p>
    <w:p w14:paraId="19478151" w14:textId="77777777" w:rsidR="00A8170A" w:rsidRDefault="00A8170A" w:rsidP="00F54395">
      <w:pPr>
        <w:pStyle w:val="a8"/>
        <w:jc w:val="both"/>
        <w:rPr>
          <w:sz w:val="18"/>
          <w:szCs w:val="18"/>
        </w:rPr>
      </w:pPr>
    </w:p>
    <w:p w14:paraId="6738B16D" w14:textId="77777777" w:rsidR="00F54395" w:rsidRPr="00A8170A" w:rsidRDefault="00F54395" w:rsidP="00F54395">
      <w:pPr>
        <w:pStyle w:val="a8"/>
        <w:jc w:val="both"/>
        <w:rPr>
          <w:sz w:val="18"/>
          <w:szCs w:val="18"/>
          <w:lang w:eastAsia="el-GR"/>
        </w:rPr>
      </w:pPr>
      <w:r w:rsidRPr="00A8170A">
        <w:rPr>
          <w:sz w:val="18"/>
          <w:szCs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04FB9ADD" w14:textId="77777777" w:rsidR="00F54395" w:rsidRPr="00A8170A" w:rsidRDefault="00F54395" w:rsidP="00F54395">
      <w:pPr>
        <w:pStyle w:val="a8"/>
        <w:jc w:val="both"/>
        <w:rPr>
          <w:sz w:val="18"/>
          <w:szCs w:val="18"/>
        </w:rPr>
      </w:pPr>
      <w:r w:rsidRPr="00A8170A">
        <w:rPr>
          <w:sz w:val="18"/>
          <w:szCs w:val="18"/>
        </w:rPr>
        <w:t xml:space="preserve">(2) Αναγράφεται ολογράφως. </w:t>
      </w:r>
    </w:p>
    <w:p w14:paraId="4370B1DA" w14:textId="77777777" w:rsidR="00F54395" w:rsidRPr="00A8170A" w:rsidRDefault="00F54395" w:rsidP="00F54395">
      <w:pPr>
        <w:pStyle w:val="a8"/>
        <w:jc w:val="both"/>
        <w:rPr>
          <w:sz w:val="18"/>
          <w:szCs w:val="18"/>
        </w:rPr>
      </w:pPr>
      <w:r w:rsidRPr="00A8170A">
        <w:rPr>
          <w:sz w:val="18"/>
          <w:szCs w:val="18"/>
        </w:rPr>
        <w:t xml:space="preserve"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                                                                                                                                  </w:t>
      </w:r>
    </w:p>
    <w:p w14:paraId="5563E06B" w14:textId="77777777" w:rsidR="00F54395" w:rsidRPr="00A8170A" w:rsidRDefault="00F54395" w:rsidP="00F54395">
      <w:pPr>
        <w:pStyle w:val="a8"/>
        <w:jc w:val="both"/>
        <w:rPr>
          <w:sz w:val="18"/>
          <w:szCs w:val="18"/>
        </w:rPr>
      </w:pPr>
      <w:r w:rsidRPr="00A8170A">
        <w:rPr>
          <w:sz w:val="18"/>
          <w:szCs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73A55C1C" w14:textId="77777777" w:rsidR="001F2A0E" w:rsidRPr="00A8170A" w:rsidRDefault="001F2A0E">
      <w:pPr>
        <w:pStyle w:val="a8"/>
        <w:jc w:val="both"/>
      </w:pPr>
      <w:r w:rsidRPr="00A8170A"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sectPr w:rsidR="001F2A0E" w:rsidRPr="00A8170A" w:rsidSect="009D7D78">
      <w:type w:val="continuous"/>
      <w:pgSz w:w="11906" w:h="16838"/>
      <w:pgMar w:top="1243" w:right="1222" w:bottom="1440" w:left="1222" w:header="720" w:footer="720" w:gutter="0"/>
      <w:pgBorders>
        <w:top w:val="single" w:sz="4" w:space="12" w:color="000000"/>
        <w:left w:val="single" w:sz="4" w:space="18" w:color="000000"/>
        <w:bottom w:val="single" w:sz="4" w:space="31" w:color="000000"/>
        <w:right w:val="single" w:sz="4" w:space="18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2EBEA" w14:textId="77777777" w:rsidR="006B3922" w:rsidRDefault="006B3922">
      <w:r>
        <w:separator/>
      </w:r>
    </w:p>
  </w:endnote>
  <w:endnote w:type="continuationSeparator" w:id="0">
    <w:p w14:paraId="165DD655" w14:textId="77777777" w:rsidR="006B3922" w:rsidRDefault="006B3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tsoulidis">
    <w:altName w:val="Franklin Gothic Medium Cond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B0581" w14:textId="77777777" w:rsidR="00852FD5" w:rsidRDefault="00852FD5" w:rsidP="00852FD5">
    <w:pPr>
      <w:pStyle w:val="a7"/>
      <w:jc w:val="center"/>
    </w:pPr>
    <w:bookmarkStart w:id="0" w:name="_Hlk155776825"/>
    <w:r>
      <w:rPr>
        <w:noProof/>
        <w:sz w:val="14"/>
        <w:szCs w:val="14"/>
        <w:lang w:eastAsia="el-GR"/>
      </w:rPr>
      <w:drawing>
        <wp:inline distT="0" distB="0" distL="0" distR="0" wp14:anchorId="3D9F6577" wp14:editId="27046AA3">
          <wp:extent cx="4438015" cy="600075"/>
          <wp:effectExtent l="0" t="0" r="635" b="9525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  <w:p w14:paraId="405EE57A" w14:textId="77777777" w:rsidR="002905C9" w:rsidRDefault="002905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173B6" w14:textId="77777777" w:rsidR="006B3922" w:rsidRDefault="006B3922">
      <w:r>
        <w:separator/>
      </w:r>
    </w:p>
  </w:footnote>
  <w:footnote w:type="continuationSeparator" w:id="0">
    <w:p w14:paraId="4630E4CA" w14:textId="77777777" w:rsidR="006B3922" w:rsidRDefault="006B3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8AF09" w14:textId="77777777" w:rsidR="009A6BF3" w:rsidRDefault="003F1266">
    <w:pPr>
      <w:pStyle w:val="a6"/>
      <w:jc w:val="center"/>
    </w:pPr>
    <w:r>
      <w:rPr>
        <w:noProof/>
        <w:lang w:eastAsia="el-GR"/>
      </w:rPr>
      <w:drawing>
        <wp:inline distT="0" distB="0" distL="0" distR="0" wp14:anchorId="7ED33325" wp14:editId="075E0982">
          <wp:extent cx="561975" cy="5238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0" t="-151" r="-140" b="-151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238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660413"/>
    <w:multiLevelType w:val="hybridMultilevel"/>
    <w:tmpl w:val="C6148AC0"/>
    <w:lvl w:ilvl="0" w:tplc="4F0E3E68">
      <w:start w:val="1"/>
      <w:numFmt w:val="decimal"/>
      <w:lvlText w:val="%1."/>
      <w:lvlJc w:val="left"/>
      <w:pPr>
        <w:ind w:left="720" w:hanging="360"/>
      </w:pPr>
      <w:rPr>
        <w:rFonts w:ascii="Katsoulidis" w:eastAsia="Arial" w:hAnsi="Katsoulidis" w:cs="Times New Roman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775708">
    <w:abstractNumId w:val="0"/>
  </w:num>
  <w:num w:numId="2" w16cid:durableId="1597205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266"/>
    <w:rsid w:val="00022C69"/>
    <w:rsid w:val="000537D1"/>
    <w:rsid w:val="00055C21"/>
    <w:rsid w:val="00070171"/>
    <w:rsid w:val="000726D0"/>
    <w:rsid w:val="000C1994"/>
    <w:rsid w:val="001A597D"/>
    <w:rsid w:val="001F2A0E"/>
    <w:rsid w:val="002838BF"/>
    <w:rsid w:val="002905C9"/>
    <w:rsid w:val="00293675"/>
    <w:rsid w:val="002F5D4B"/>
    <w:rsid w:val="00332480"/>
    <w:rsid w:val="003740A2"/>
    <w:rsid w:val="003F1266"/>
    <w:rsid w:val="004752ED"/>
    <w:rsid w:val="00537C1C"/>
    <w:rsid w:val="00546A7E"/>
    <w:rsid w:val="005B481C"/>
    <w:rsid w:val="005D151D"/>
    <w:rsid w:val="005E5856"/>
    <w:rsid w:val="0061709D"/>
    <w:rsid w:val="00694A59"/>
    <w:rsid w:val="006A2A32"/>
    <w:rsid w:val="006B3922"/>
    <w:rsid w:val="00717CFD"/>
    <w:rsid w:val="007429AA"/>
    <w:rsid w:val="00756B65"/>
    <w:rsid w:val="007736DD"/>
    <w:rsid w:val="00797A66"/>
    <w:rsid w:val="008150ED"/>
    <w:rsid w:val="00852FD5"/>
    <w:rsid w:val="008A0D08"/>
    <w:rsid w:val="00981D95"/>
    <w:rsid w:val="009A6BF3"/>
    <w:rsid w:val="009D7D78"/>
    <w:rsid w:val="00A439C3"/>
    <w:rsid w:val="00A469E7"/>
    <w:rsid w:val="00A4719E"/>
    <w:rsid w:val="00A57D9D"/>
    <w:rsid w:val="00A8170A"/>
    <w:rsid w:val="00AE36DA"/>
    <w:rsid w:val="00AF0758"/>
    <w:rsid w:val="00B20633"/>
    <w:rsid w:val="00B26BC9"/>
    <w:rsid w:val="00B36959"/>
    <w:rsid w:val="00B433F7"/>
    <w:rsid w:val="00C72205"/>
    <w:rsid w:val="00D56E15"/>
    <w:rsid w:val="00DB5F03"/>
    <w:rsid w:val="00DE43F0"/>
    <w:rsid w:val="00E61BA4"/>
    <w:rsid w:val="00F54395"/>
    <w:rsid w:val="00F6041E"/>
    <w:rsid w:val="00F67F44"/>
    <w:rsid w:val="00F92F39"/>
    <w:rsid w:val="00FD42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679796"/>
  <w15:docId w15:val="{9D49E71B-93DD-44D1-BE36-5E5B72D5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el-GR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Symbol" w:eastAsia="Times New Roman" w:hAnsi="Symbol" w:cs="Arial" w:hint="default"/>
    </w:rPr>
  </w:style>
  <w:style w:type="character" w:customStyle="1" w:styleId="WW8Num4z1">
    <w:name w:val="WW8Num4z1"/>
    <w:rPr>
      <w:rFonts w:ascii="Courier New" w:hAnsi="Courier New" w:cs="Century Gothic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Arial" w:hint="default"/>
      <w:sz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8z0">
    <w:name w:val="WW8Num8z0"/>
    <w:rPr>
      <w:rFonts w:cs="Times New Roman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</w:rPr>
  </w:style>
  <w:style w:type="character" w:customStyle="1" w:styleId="WW8Num10z0">
    <w:name w:val="WW8Num10z0"/>
    <w:rPr>
      <w:rFonts w:hint="default"/>
      <w:b/>
    </w:rPr>
  </w:style>
  <w:style w:type="character" w:customStyle="1" w:styleId="10">
    <w:name w:val="Προεπιλεγμένη γραμματοσειρά1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  <w:rPr>
      <w:rFonts w:cs="Arial"/>
    </w:r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8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9">
    <w:name w:val="Balloon Text"/>
    <w:basedOn w:val="a"/>
    <w:link w:val="Char0"/>
    <w:uiPriority w:val="99"/>
    <w:semiHidden/>
    <w:unhideWhenUsed/>
    <w:rsid w:val="002F5D4B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9"/>
    <w:uiPriority w:val="99"/>
    <w:semiHidden/>
    <w:rsid w:val="002F5D4B"/>
    <w:rPr>
      <w:rFonts w:ascii="Tahoma" w:hAnsi="Tahoma" w:cs="Tahoma"/>
      <w:sz w:val="16"/>
      <w:szCs w:val="16"/>
      <w:lang w:val="el-GR" w:eastAsia="zh-CN"/>
    </w:rPr>
  </w:style>
  <w:style w:type="character" w:customStyle="1" w:styleId="Char">
    <w:name w:val="Υποσέλιδο Char"/>
    <w:basedOn w:val="a0"/>
    <w:link w:val="a7"/>
    <w:uiPriority w:val="99"/>
    <w:rsid w:val="002905C9"/>
    <w:rPr>
      <w:sz w:val="24"/>
      <w:szCs w:val="24"/>
      <w:lang w:val="el-GR" w:eastAsia="zh-CN"/>
    </w:rPr>
  </w:style>
  <w:style w:type="paragraph" w:styleId="aa">
    <w:name w:val="List Paragraph"/>
    <w:basedOn w:val="a"/>
    <w:uiPriority w:val="34"/>
    <w:qFormat/>
    <w:rsid w:val="00852FD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1</TotalTime>
  <Pages>1</Pages>
  <Words>358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creator>Αστέριος Χατζηχαριστός</dc:creator>
  <cp:lastModifiedBy>Dionysios Stroumpakos</cp:lastModifiedBy>
  <cp:revision>4</cp:revision>
  <cp:lastPrinted>2025-11-07T10:16:00Z</cp:lastPrinted>
  <dcterms:created xsi:type="dcterms:W3CDTF">2025-11-06T09:29:00Z</dcterms:created>
  <dcterms:modified xsi:type="dcterms:W3CDTF">2025-11-07T10:16:00Z</dcterms:modified>
</cp:coreProperties>
</file>